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9419EE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9A0B29">
        <w:rPr>
          <w:kern w:val="3"/>
          <w:lang w:val="en-US" w:eastAsia="ar-SA"/>
        </w:rPr>
        <w:t>2</w:t>
      </w:r>
      <w:r w:rsidR="00DE0EDB">
        <w:rPr>
          <w:kern w:val="3"/>
          <w:lang w:val="sr-Cyrl-RS" w:eastAsia="ar-SA"/>
        </w:rPr>
        <w:t>3</w:t>
      </w:r>
      <w:r w:rsidR="009A0B29">
        <w:rPr>
          <w:kern w:val="3"/>
          <w:lang w:val="en-US" w:eastAsia="ar-SA"/>
        </w:rPr>
        <w:t>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8A341A2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9A0B29">
        <w:rPr>
          <w:b/>
          <w:bCs/>
          <w:kern w:val="3"/>
          <w:lang w:val="sr-Cyrl-RS" w:eastAsia="ar-SA"/>
        </w:rPr>
        <w:t>Самоносиви кабловски сноп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56B23F6" w:rsidR="00EC05A7" w:rsidRPr="009A0B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9A0B29">
        <w:rPr>
          <w:b/>
          <w:kern w:val="3"/>
          <w:lang w:val="sr-Cyrl-RS" w:eastAsia="ar-SA"/>
        </w:rPr>
        <w:t xml:space="preserve"> До 40.000,00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86E75B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9A0B29">
        <w:rPr>
          <w:kern w:val="3"/>
          <w:lang w:val="sr-Cyrl-RS" w:eastAsia="ar-SA"/>
        </w:rPr>
        <w:t>28.09.2026.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67C3DF22" w14:textId="64B2F56E" w:rsidR="009A0B29" w:rsidRPr="00A3396B" w:rsidRDefault="009A0B2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 063/116-14-04</w:t>
      </w:r>
    </w:p>
    <w:sectPr w:rsidR="009A0B2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35B5" w14:textId="77777777" w:rsidR="00C6450C" w:rsidRDefault="00C6450C">
      <w:r>
        <w:separator/>
      </w:r>
    </w:p>
  </w:endnote>
  <w:endnote w:type="continuationSeparator" w:id="0">
    <w:p w14:paraId="165F54CC" w14:textId="77777777" w:rsidR="00C6450C" w:rsidRDefault="00C6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F72D7" w14:textId="77777777" w:rsidR="00C6450C" w:rsidRDefault="00C6450C">
      <w:r>
        <w:separator/>
      </w:r>
    </w:p>
  </w:footnote>
  <w:footnote w:type="continuationSeparator" w:id="0">
    <w:p w14:paraId="3AF9C59F" w14:textId="77777777" w:rsidR="00C6450C" w:rsidRDefault="00C64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65750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A0B29"/>
    <w:rsid w:val="00A3396B"/>
    <w:rsid w:val="00AC34B8"/>
    <w:rsid w:val="00B02E60"/>
    <w:rsid w:val="00C6450C"/>
    <w:rsid w:val="00C869B3"/>
    <w:rsid w:val="00CB64FA"/>
    <w:rsid w:val="00D014F3"/>
    <w:rsid w:val="00D409D4"/>
    <w:rsid w:val="00DE0EDB"/>
    <w:rsid w:val="00DE678A"/>
    <w:rsid w:val="00DF5CD7"/>
    <w:rsid w:val="00E34ADE"/>
    <w:rsid w:val="00E45924"/>
    <w:rsid w:val="00E8787C"/>
    <w:rsid w:val="00E97BE4"/>
    <w:rsid w:val="00EC05A7"/>
    <w:rsid w:val="00EC7BBA"/>
    <w:rsid w:val="00EE47CB"/>
    <w:rsid w:val="00F273B8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2026-09-23T06:32:00Z</dcterms:modified>
</cp:coreProperties>
</file>